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14:paraId="08DA1D52" w14:textId="77777777" w:rsidTr="00D05D14">
        <w:trPr>
          <w:trHeight w:hRule="exact" w:val="14670"/>
          <w:jc w:val="center"/>
        </w:trPr>
        <w:tc>
          <w:tcPr>
            <w:tcW w:w="7200" w:type="dxa"/>
          </w:tcPr>
          <w:p w14:paraId="61C4CB95" w14:textId="26D2F2CD" w:rsidR="00423F28" w:rsidRDefault="003A4A4A">
            <w:r>
              <w:rPr>
                <w:noProof/>
                <w:lang w:eastAsia="en-US"/>
              </w:rPr>
              <w:drawing>
                <wp:inline distT="0" distB="0" distL="0" distR="0" wp14:anchorId="4468C723" wp14:editId="373382A0">
                  <wp:extent cx="4562475" cy="481012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2D9594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481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C30B8A" w14:textId="1D110114" w:rsidR="003A4A4A" w:rsidRPr="008D6D73" w:rsidRDefault="001B3BF9" w:rsidP="003A4A4A">
            <w:pPr>
              <w:pStyle w:val="Subtitle"/>
              <w:rPr>
                <w:sz w:val="72"/>
                <w:szCs w:val="72"/>
              </w:rPr>
            </w:pPr>
            <w:sdt>
              <w:sdtPr>
                <w:rPr>
                  <w:sz w:val="72"/>
                  <w:szCs w:val="72"/>
                </w:rPr>
                <w:alias w:val="Enter event date:"/>
                <w:tag w:val="Enter event date:"/>
                <w:id w:val="1308741240"/>
                <w:placeholder>
                  <w:docPart w:val="14815C0AB448463B9A2770B01273C853"/>
                </w:placeholder>
                <w:text/>
              </w:sdtPr>
              <w:sdtEndPr/>
              <w:sdtContent>
                <w:r w:rsidR="003B18AA" w:rsidRPr="008D6D73">
                  <w:rPr>
                    <w:sz w:val="72"/>
                    <w:szCs w:val="72"/>
                  </w:rPr>
                  <w:t>May 22, 2018</w:t>
                </w:r>
              </w:sdtContent>
            </w:sdt>
          </w:p>
          <w:sdt>
            <w:sdtPr>
              <w:rPr>
                <w:sz w:val="72"/>
                <w:szCs w:val="72"/>
              </w:rPr>
              <w:alias w:val="Enter event title:"/>
              <w:tag w:val="Enter event title:"/>
              <w:id w:val="16356312"/>
              <w:placeholder>
                <w:docPart w:val="C72F2EF5709F4256AE747E21B2B116D7"/>
              </w:placeholder>
              <w:text/>
            </w:sdtPr>
            <w:sdtEndPr/>
            <w:sdtContent>
              <w:p w14:paraId="369E8300" w14:textId="388D1940" w:rsidR="003A4A4A" w:rsidRPr="008D6D73" w:rsidRDefault="003B18AA" w:rsidP="003A4A4A">
                <w:pPr>
                  <w:pStyle w:val="Title"/>
                  <w:rPr>
                    <w:sz w:val="72"/>
                    <w:szCs w:val="72"/>
                  </w:rPr>
                </w:pPr>
                <w:r w:rsidRPr="008D6D73">
                  <w:rPr>
                    <w:sz w:val="72"/>
                    <w:szCs w:val="72"/>
                  </w:rPr>
                  <w:t>Historic Windows: making the case</w:t>
                </w:r>
              </w:p>
            </w:sdtContent>
          </w:sdt>
          <w:p w14:paraId="7A1476FB" w14:textId="0A46B6A8" w:rsidR="003A4A4A" w:rsidRDefault="001B3BF9" w:rsidP="003A4A4A">
            <w:pPr>
              <w:pStyle w:val="Heading1"/>
            </w:pPr>
            <w:sdt>
              <w:sdtPr>
                <w:alias w:val="Enter event description heading:"/>
                <w:tag w:val="Enter event description heading:"/>
                <w:id w:val="2000612752"/>
                <w:placeholder>
                  <w:docPart w:val="9588D5A6272A4165A485E19307B5A1F0"/>
                </w:placeholder>
                <w:text/>
              </w:sdtPr>
              <w:sdtEndPr/>
              <w:sdtContent>
                <w:r w:rsidR="003B18AA">
                  <w:t xml:space="preserve">10:00 – 12:00 Worcester, MA </w:t>
                </w:r>
              </w:sdtContent>
            </w:sdt>
          </w:p>
          <w:p w14:paraId="7E256F2B" w14:textId="06302833" w:rsidR="003A4A4A" w:rsidRPr="003B18AA" w:rsidRDefault="00B118D4" w:rsidP="003A4A4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 everyone who wants to know more about historic windows, join</w:t>
            </w:r>
            <w:r w:rsidR="00D164C0">
              <w:rPr>
                <w:sz w:val="22"/>
                <w:szCs w:val="22"/>
              </w:rPr>
              <w:t xml:space="preserve"> us for a morning of </w:t>
            </w:r>
            <w:r>
              <w:rPr>
                <w:sz w:val="22"/>
                <w:szCs w:val="22"/>
              </w:rPr>
              <w:t xml:space="preserve">presentations, discussion and networking. </w:t>
            </w:r>
            <w:r w:rsidR="001F02DA">
              <w:rPr>
                <w:sz w:val="22"/>
                <w:szCs w:val="22"/>
              </w:rPr>
              <w:t>Visit our Event</w:t>
            </w:r>
            <w:r w:rsidR="00D164C0">
              <w:rPr>
                <w:sz w:val="22"/>
                <w:szCs w:val="22"/>
              </w:rPr>
              <w:t xml:space="preserve">brite site for more details, </w:t>
            </w:r>
            <w:r w:rsidR="001F02DA">
              <w:rPr>
                <w:sz w:val="22"/>
                <w:szCs w:val="22"/>
              </w:rPr>
              <w:t>information</w:t>
            </w:r>
            <w:r w:rsidR="00D164C0">
              <w:rPr>
                <w:sz w:val="22"/>
                <w:szCs w:val="22"/>
              </w:rPr>
              <w:t xml:space="preserve"> and to register</w:t>
            </w:r>
            <w:r w:rsidR="001F02DA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Organized and supported by the following organizations</w:t>
            </w:r>
            <w:r w:rsidR="00F94E41">
              <w:rPr>
                <w:sz w:val="22"/>
                <w:szCs w:val="22"/>
              </w:rPr>
              <w:t xml:space="preserve"> an</w:t>
            </w:r>
            <w:r w:rsidR="00D164C0">
              <w:rPr>
                <w:sz w:val="22"/>
                <w:szCs w:val="22"/>
              </w:rPr>
              <w:t>d local partners:</w:t>
            </w:r>
          </w:p>
          <w:p w14:paraId="7D26CBB7" w14:textId="63E804E0" w:rsidR="003A4A4A" w:rsidRDefault="005F4BD0" w:rsidP="00067228">
            <w:pPr>
              <w:pStyle w:val="Logo"/>
            </w:pPr>
            <w:r>
              <w:rPr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0786312A" wp14:editId="4ADE3961">
                  <wp:simplePos x="0" y="0"/>
                  <wp:positionH relativeFrom="column">
                    <wp:posOffset>1847850</wp:posOffset>
                  </wp:positionH>
                  <wp:positionV relativeFrom="paragraph">
                    <wp:posOffset>542925</wp:posOffset>
                  </wp:positionV>
                  <wp:extent cx="2107565" cy="523875"/>
                  <wp:effectExtent l="0" t="0" r="6985" b="952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opy of PresWorc_logo_long_1c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eastAsia="en-US"/>
              </w:rPr>
              <w:drawing>
                <wp:anchor distT="0" distB="0" distL="114300" distR="114300" simplePos="0" relativeHeight="251656192" behindDoc="0" locked="0" layoutInCell="1" allowOverlap="1" wp14:anchorId="217626D3" wp14:editId="5180E341">
                  <wp:simplePos x="0" y="0"/>
                  <wp:positionH relativeFrom="column">
                    <wp:posOffset>704850</wp:posOffset>
                  </wp:positionH>
                  <wp:positionV relativeFrom="paragraph">
                    <wp:posOffset>66675</wp:posOffset>
                  </wp:positionV>
                  <wp:extent cx="790575" cy="865505"/>
                  <wp:effectExtent l="0" t="0" r="9525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ogo_placeholder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eastAsia="en-US"/>
              </w:rPr>
              <w:drawing>
                <wp:anchor distT="0" distB="0" distL="114300" distR="114300" simplePos="0" relativeHeight="251672576" behindDoc="0" locked="0" layoutInCell="1" allowOverlap="1" wp14:anchorId="5903AC27" wp14:editId="6C744470">
                  <wp:simplePos x="0" y="0"/>
                  <wp:positionH relativeFrom="column">
                    <wp:posOffset>1838325</wp:posOffset>
                  </wp:positionH>
                  <wp:positionV relativeFrom="paragraph">
                    <wp:posOffset>38100</wp:posOffset>
                  </wp:positionV>
                  <wp:extent cx="1847850" cy="445135"/>
                  <wp:effectExtent l="0" t="0" r="0" b="0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ity of Worcester logo_new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44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236FEA" w14:paraId="0352FD39" w14:textId="77777777" w:rsidTr="00323654"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14:paraId="54621880" w14:textId="213B570C" w:rsidR="00236FEA" w:rsidRDefault="001B3BF9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2068918032"/>
                      <w:placeholder>
                        <w:docPart w:val="569D850C42C642EC860A972B958356D8"/>
                      </w:placeholder>
                      <w:text/>
                    </w:sdtPr>
                    <w:sdtEndPr/>
                    <w:sdtContent>
                      <w:r w:rsidR="00D164C0">
                        <w:t xml:space="preserve">Meet Window Repair Experts 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279119489"/>
                    <w:placeholder>
                      <w:docPart w:val="74F50A91DD32416CA39047CD41BB2D01"/>
                    </w:placeholder>
                    <w:temporary/>
                    <w:showingPlcHdr/>
                  </w:sdtPr>
                  <w:sdtEndPr/>
                  <w:sdtContent>
                    <w:p w14:paraId="5252CB6D" w14:textId="77777777" w:rsidR="00236FEA" w:rsidRPr="001D3B47" w:rsidRDefault="00236FEA" w:rsidP="00236FEA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4D530823" w14:textId="159C4BD4" w:rsidR="00236FEA" w:rsidRDefault="001B3BF9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619531705"/>
                      <w:placeholder>
                        <w:docPart w:val="4B3778FA0B764CCCAE1F75A9F388080D"/>
                      </w:placeholder>
                      <w:text/>
                    </w:sdtPr>
                    <w:sdtEndPr/>
                    <w:sdtContent>
                      <w:r w:rsidR="00D164C0">
                        <w:t>Learn how “Restore and R</w:t>
                      </w:r>
                      <w:r w:rsidR="003B18AA">
                        <w:t>epair” is an option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576019419"/>
                    <w:placeholder>
                      <w:docPart w:val="67B0351BF5E74958B1FF9AD60A4FF81A"/>
                    </w:placeholder>
                    <w:temporary/>
                    <w:showingPlcHdr/>
                  </w:sdtPr>
                  <w:sdtEndPr/>
                  <w:sdtContent>
                    <w:p w14:paraId="056C0401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1BE25350" w14:textId="5DE62A3B" w:rsidR="00236FEA" w:rsidRDefault="001B3BF9" w:rsidP="00236FEA">
                  <w:pPr>
                    <w:pStyle w:val="Heading2"/>
                  </w:pPr>
                  <w:sdt>
                    <w:sdtPr>
                      <w:alias w:val="Enter Heading 2:"/>
                      <w:tag w:val="Enter Heading 2:"/>
                      <w:id w:val="-273402092"/>
                      <w:placeholder>
                        <w:docPart w:val="76C8BA32448A495CB2C1A845DEFAC7AE"/>
                      </w:placeholder>
                      <w:text/>
                    </w:sdtPr>
                    <w:sdtEndPr/>
                    <w:sdtContent>
                      <w:r w:rsidR="00D164C0">
                        <w:t>Hear about Real World Case S</w:t>
                      </w:r>
                      <w:r w:rsidR="003B18AA">
                        <w:t>tudies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-1704001379"/>
                    <w:placeholder>
                      <w:docPart w:val="687CC170FC074B3EAA07CF181B199B51"/>
                    </w:placeholder>
                    <w:temporary/>
                    <w:showingPlcHdr/>
                  </w:sdtPr>
                  <w:sdtEndPr/>
                  <w:sdtContent>
                    <w:p w14:paraId="54A2D956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067897B4" w14:textId="3B62F79A" w:rsidR="00236FEA" w:rsidRDefault="00D164C0" w:rsidP="00236FEA">
                  <w:pPr>
                    <w:pStyle w:val="Heading2"/>
                  </w:pPr>
                  <w:r>
                    <w:t>Get information &amp; R</w:t>
                  </w:r>
                  <w:r w:rsidR="003B18AA">
                    <w:t>esources</w:t>
                  </w:r>
                </w:p>
                <w:sdt>
                  <w:sdtPr>
                    <w:alias w:val="Dividing line graphic:"/>
                    <w:tag w:val="Dividing line graphic:"/>
                    <w:id w:val="-2078267982"/>
                    <w:placeholder>
                      <w:docPart w:val="6151B7944B5D4E2A9147A458B711B504"/>
                    </w:placeholder>
                    <w:temporary/>
                    <w:showingPlcHdr/>
                  </w:sdtPr>
                  <w:sdtEndPr/>
                  <w:sdtContent>
                    <w:p w14:paraId="5B60979A" w14:textId="77777777" w:rsidR="00236FEA" w:rsidRDefault="00236FEA" w:rsidP="00236FEA">
                      <w:pPr>
                        <w:pStyle w:val="Line"/>
                      </w:pPr>
                      <w:r>
                        <w:t>____</w:t>
                      </w:r>
                    </w:p>
                  </w:sdtContent>
                </w:sdt>
                <w:p w14:paraId="23A4C62A" w14:textId="0ECAB5AD" w:rsidR="00236FEA" w:rsidRDefault="00B118D4" w:rsidP="00236FEA">
                  <w:pPr>
                    <w:pStyle w:val="Heading2"/>
                  </w:pPr>
                  <w:r>
                    <w:t xml:space="preserve">Presentations by Heartwood </w:t>
                  </w:r>
                  <w:r w:rsidR="00D164C0">
                    <w:t xml:space="preserve">Window </w:t>
                  </w:r>
                  <w:r>
                    <w:t>Restoration,  Old Window Workshop and others</w:t>
                  </w:r>
                </w:p>
              </w:tc>
            </w:tr>
            <w:tr w:rsidR="00236FEA" w14:paraId="01B631EC" w14:textId="77777777" w:rsidTr="00323654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14:paraId="21C91D85" w14:textId="0A4BF1BD" w:rsidR="00236FEA" w:rsidRDefault="003B18AA" w:rsidP="00236FEA">
                  <w:pPr>
                    <w:pStyle w:val="Heading3"/>
                  </w:pPr>
                  <w:r>
                    <w:t>Historic Windows: Maki</w:t>
                  </w:r>
                  <w:r w:rsidR="00D164C0">
                    <w:t>n</w:t>
                  </w:r>
                  <w:r>
                    <w:t>g th</w:t>
                  </w:r>
                  <w:r w:rsidR="00B118D4">
                    <w:t>e Case</w:t>
                  </w:r>
                </w:p>
                <w:p w14:paraId="63594C4E" w14:textId="3C125D22" w:rsidR="003B18AA" w:rsidRDefault="00B118D4" w:rsidP="00B118D4">
                  <w:pPr>
                    <w:pStyle w:val="Date"/>
                    <w:spacing w:before="0"/>
                  </w:pPr>
                  <w:r>
                    <w:t>Levi Lincoln Chamber</w:t>
                  </w:r>
                </w:p>
                <w:p w14:paraId="278BA89C" w14:textId="341F10B2" w:rsidR="00B118D4" w:rsidRDefault="00B118D4" w:rsidP="00B118D4">
                  <w:pPr>
                    <w:pStyle w:val="Date"/>
                    <w:spacing w:before="0"/>
                  </w:pPr>
                  <w:r>
                    <w:t>Worcester City Hall</w:t>
                  </w:r>
                </w:p>
                <w:p w14:paraId="26D04D24" w14:textId="6D7CCBE5" w:rsidR="00B118D4" w:rsidRDefault="00B118D4" w:rsidP="00B118D4">
                  <w:pPr>
                    <w:pStyle w:val="Date"/>
                    <w:spacing w:before="0"/>
                  </w:pPr>
                  <w:r>
                    <w:t>455 Main Street, Worcester</w:t>
                  </w:r>
                </w:p>
                <w:p w14:paraId="7F473450" w14:textId="6830B02F" w:rsidR="001C41A4" w:rsidRDefault="003B18AA" w:rsidP="001C41A4">
                  <w:pPr>
                    <w:pStyle w:val="Date"/>
                  </w:pPr>
                  <w:r>
                    <w:t>RSVP:</w:t>
                  </w:r>
                  <w:r w:rsidR="00B118D4">
                    <w:t xml:space="preserve"> </w:t>
                  </w:r>
                  <w:r w:rsidR="001C41A4" w:rsidRPr="001C41A4">
                    <w:t>https://windowtalkworcester.eventbrite.com</w:t>
                  </w:r>
                </w:p>
                <w:p w14:paraId="6D2F12CA" w14:textId="4374F6F0" w:rsidR="00236FEA" w:rsidRDefault="00D164C0" w:rsidP="00236FEA">
                  <w:pPr>
                    <w:pStyle w:val="Date"/>
                  </w:pPr>
                  <w:r>
                    <w:t>Or Call 617-999-3256</w:t>
                  </w:r>
                </w:p>
                <w:p w14:paraId="674FF6A6" w14:textId="7D7ADAF6" w:rsidR="003B18AA" w:rsidRDefault="003B18AA" w:rsidP="003B18AA">
                  <w:pPr>
                    <w:pStyle w:val="Date"/>
                    <w:jc w:val="left"/>
                  </w:pPr>
                </w:p>
              </w:tc>
            </w:tr>
          </w:tbl>
          <w:p w14:paraId="45A5E8A0" w14:textId="63431355" w:rsidR="00423F28" w:rsidRDefault="00423F28" w:rsidP="00236FEA"/>
        </w:tc>
      </w:tr>
    </w:tbl>
    <w:p w14:paraId="32A37914" w14:textId="77777777" w:rsidR="00DD2A04" w:rsidRDefault="00DD2A04" w:rsidP="00044307">
      <w:pPr>
        <w:pStyle w:val="NoSpacing"/>
      </w:pPr>
      <w:bookmarkStart w:id="0" w:name="_GoBack"/>
      <w:bookmarkEnd w:id="0"/>
    </w:p>
    <w:sectPr w:rsidR="00DD2A04" w:rsidSect="00D05D14">
      <w:pgSz w:w="12240" w:h="15840"/>
      <w:pgMar w:top="360" w:right="720" w:bottom="45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B63351" w14:textId="77777777" w:rsidR="001B3BF9" w:rsidRDefault="001B3BF9" w:rsidP="00AB6948">
      <w:pPr>
        <w:spacing w:after="0" w:line="240" w:lineRule="auto"/>
      </w:pPr>
      <w:r>
        <w:separator/>
      </w:r>
    </w:p>
  </w:endnote>
  <w:endnote w:type="continuationSeparator" w:id="0">
    <w:p w14:paraId="60B90A08" w14:textId="77777777" w:rsidR="001B3BF9" w:rsidRDefault="001B3BF9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20B38B" w14:textId="77777777" w:rsidR="001B3BF9" w:rsidRDefault="001B3BF9" w:rsidP="00AB6948">
      <w:pPr>
        <w:spacing w:after="0" w:line="240" w:lineRule="auto"/>
      </w:pPr>
      <w:r>
        <w:separator/>
      </w:r>
    </w:p>
  </w:footnote>
  <w:footnote w:type="continuationSeparator" w:id="0">
    <w:p w14:paraId="6D051077" w14:textId="77777777" w:rsidR="001B3BF9" w:rsidRDefault="001B3BF9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8AA"/>
    <w:rsid w:val="000368D9"/>
    <w:rsid w:val="00044307"/>
    <w:rsid w:val="00054D84"/>
    <w:rsid w:val="00067228"/>
    <w:rsid w:val="00190F23"/>
    <w:rsid w:val="00194E9C"/>
    <w:rsid w:val="001B3BF9"/>
    <w:rsid w:val="001C290A"/>
    <w:rsid w:val="001C41A4"/>
    <w:rsid w:val="001D3B47"/>
    <w:rsid w:val="001F02DA"/>
    <w:rsid w:val="00236FEA"/>
    <w:rsid w:val="0025396A"/>
    <w:rsid w:val="0027400C"/>
    <w:rsid w:val="002A0BAC"/>
    <w:rsid w:val="002C65CB"/>
    <w:rsid w:val="002D469D"/>
    <w:rsid w:val="00300548"/>
    <w:rsid w:val="003A4A4A"/>
    <w:rsid w:val="003B18AA"/>
    <w:rsid w:val="003F4359"/>
    <w:rsid w:val="00423F28"/>
    <w:rsid w:val="00425C2B"/>
    <w:rsid w:val="004A1A52"/>
    <w:rsid w:val="004B6545"/>
    <w:rsid w:val="004C43EE"/>
    <w:rsid w:val="005927AD"/>
    <w:rsid w:val="005F4BD0"/>
    <w:rsid w:val="00627140"/>
    <w:rsid w:val="00655EA2"/>
    <w:rsid w:val="00767651"/>
    <w:rsid w:val="007716AB"/>
    <w:rsid w:val="007974DF"/>
    <w:rsid w:val="007E4871"/>
    <w:rsid w:val="007E4C8C"/>
    <w:rsid w:val="007F3F1B"/>
    <w:rsid w:val="00804979"/>
    <w:rsid w:val="008458BC"/>
    <w:rsid w:val="008D6D73"/>
    <w:rsid w:val="008F5234"/>
    <w:rsid w:val="009D3491"/>
    <w:rsid w:val="00AA4B20"/>
    <w:rsid w:val="00AB6948"/>
    <w:rsid w:val="00AC4416"/>
    <w:rsid w:val="00AD7965"/>
    <w:rsid w:val="00B118D4"/>
    <w:rsid w:val="00B220A3"/>
    <w:rsid w:val="00B2335D"/>
    <w:rsid w:val="00BB702B"/>
    <w:rsid w:val="00C175B1"/>
    <w:rsid w:val="00C23D95"/>
    <w:rsid w:val="00C81534"/>
    <w:rsid w:val="00C87D9E"/>
    <w:rsid w:val="00CB26AC"/>
    <w:rsid w:val="00D05D14"/>
    <w:rsid w:val="00D164C0"/>
    <w:rsid w:val="00DD2A04"/>
    <w:rsid w:val="00E70E34"/>
    <w:rsid w:val="00E85A56"/>
    <w:rsid w:val="00EF290D"/>
    <w:rsid w:val="00F1347B"/>
    <w:rsid w:val="00F94E41"/>
    <w:rsid w:val="00FB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AA98801"/>
  <w15:docId w15:val="{B6612F09-4694-48A4-9135-619041F5E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customStyle="1" w:styleId="GridTable1Light1">
    <w:name w:val="Grid Table 1 Light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GridTable31">
    <w:name w:val="Grid Table 3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customStyle="1" w:styleId="ListTable1Light1">
    <w:name w:val="List Table 1 Light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ListTable21">
    <w:name w:val="List Table 2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ListTable31">
    <w:name w:val="List Table 3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customStyle="1" w:styleId="PlainTable11">
    <w:name w:val="Plain Table 1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Light1">
    <w:name w:val="Table Grid Light1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in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4815C0AB448463B9A2770B01273C8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D0DFE5-94D4-4657-8F8B-FC81E564C797}"/>
      </w:docPartPr>
      <w:docPartBody>
        <w:p w:rsidR="00072A6C" w:rsidRDefault="00475A71">
          <w:pPr>
            <w:pStyle w:val="14815C0AB448463B9A2770B01273C853"/>
          </w:pPr>
          <w:r>
            <w:t>Event Date</w:t>
          </w:r>
        </w:p>
      </w:docPartBody>
    </w:docPart>
    <w:docPart>
      <w:docPartPr>
        <w:name w:val="C72F2EF5709F4256AE747E21B2B116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6F8772-8799-4706-A030-732B1A273F70}"/>
      </w:docPartPr>
      <w:docPartBody>
        <w:p w:rsidR="00072A6C" w:rsidRDefault="00475A71">
          <w:pPr>
            <w:pStyle w:val="C72F2EF5709F4256AE747E21B2B116D7"/>
          </w:pPr>
          <w:r>
            <w:t>Event Title, Up to Two Lines</w:t>
          </w:r>
        </w:p>
      </w:docPartBody>
    </w:docPart>
    <w:docPart>
      <w:docPartPr>
        <w:name w:val="9588D5A6272A4165A485E19307B5A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B55052-92A5-46D7-BE77-9C02A684E120}"/>
      </w:docPartPr>
      <w:docPartBody>
        <w:p w:rsidR="00072A6C" w:rsidRDefault="00475A71">
          <w:pPr>
            <w:pStyle w:val="9588D5A6272A4165A485E19307B5A1F0"/>
          </w:pPr>
          <w:r>
            <w:t>Event Description Heading</w:t>
          </w:r>
        </w:p>
      </w:docPartBody>
    </w:docPart>
    <w:docPart>
      <w:docPartPr>
        <w:name w:val="569D850C42C642EC860A972B95835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4BCE61-CC07-4E33-A4A6-14B6118D6CFD}"/>
      </w:docPartPr>
      <w:docPartBody>
        <w:p w:rsidR="00072A6C" w:rsidRDefault="00475A71">
          <w:pPr>
            <w:pStyle w:val="569D850C42C642EC860A972B958356D8"/>
          </w:pPr>
          <w:r>
            <w:t>Add Key Info About Your Event Here!</w:t>
          </w:r>
        </w:p>
      </w:docPartBody>
    </w:docPart>
    <w:docPart>
      <w:docPartPr>
        <w:name w:val="74F50A91DD32416CA39047CD41BB2D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28A564-D5E9-4476-83EF-06AFD7EF68D5}"/>
      </w:docPartPr>
      <w:docPartBody>
        <w:p w:rsidR="00072A6C" w:rsidRDefault="00475A71">
          <w:pPr>
            <w:pStyle w:val="74F50A91DD32416CA39047CD41BB2D01"/>
          </w:pPr>
          <w:r>
            <w:t>____</w:t>
          </w:r>
        </w:p>
      </w:docPartBody>
    </w:docPart>
    <w:docPart>
      <w:docPartPr>
        <w:name w:val="4B3778FA0B764CCCAE1F75A9F38808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20E578-71BC-422C-A219-D9501EF96D3F}"/>
      </w:docPartPr>
      <w:docPartBody>
        <w:p w:rsidR="00072A6C" w:rsidRDefault="00475A71">
          <w:pPr>
            <w:pStyle w:val="4B3778FA0B764CCCAE1F75A9F388080D"/>
          </w:pPr>
          <w:r>
            <w:t>Don’t Be Shy—Tell Them Why They Can’t Miss This Event!</w:t>
          </w:r>
        </w:p>
      </w:docPartBody>
    </w:docPart>
    <w:docPart>
      <w:docPartPr>
        <w:name w:val="67B0351BF5E74958B1FF9AD60A4FF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7ED54-C4A9-4522-A134-38C56A1BB455}"/>
      </w:docPartPr>
      <w:docPartBody>
        <w:p w:rsidR="00072A6C" w:rsidRDefault="00475A71">
          <w:pPr>
            <w:pStyle w:val="67B0351BF5E74958B1FF9AD60A4FF81A"/>
          </w:pPr>
          <w:r w:rsidRPr="00655EA2">
            <w:t>____</w:t>
          </w:r>
        </w:p>
      </w:docPartBody>
    </w:docPart>
    <w:docPart>
      <w:docPartPr>
        <w:name w:val="76C8BA32448A495CB2C1A845DEFAC7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55A4CB-F81F-400C-9C06-6E2F58737084}"/>
      </w:docPartPr>
      <w:docPartBody>
        <w:p w:rsidR="00072A6C" w:rsidRDefault="00475A71">
          <w:pPr>
            <w:pStyle w:val="76C8BA32448A495CB2C1A845DEFAC7AE"/>
          </w:pPr>
          <w:r>
            <w:t>One More Exciting Point Here!</w:t>
          </w:r>
        </w:p>
      </w:docPartBody>
    </w:docPart>
    <w:docPart>
      <w:docPartPr>
        <w:name w:val="687CC170FC074B3EAA07CF181B199B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D355BB-7101-46F9-8D42-C6ECEC75235D}"/>
      </w:docPartPr>
      <w:docPartBody>
        <w:p w:rsidR="00072A6C" w:rsidRDefault="00475A71">
          <w:pPr>
            <w:pStyle w:val="687CC170FC074B3EAA07CF181B199B51"/>
          </w:pPr>
          <w:r w:rsidRPr="00655EA2">
            <w:t>____</w:t>
          </w:r>
        </w:p>
      </w:docPartBody>
    </w:docPart>
    <w:docPart>
      <w:docPartPr>
        <w:name w:val="6151B7944B5D4E2A9147A458B711B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E5877-C35C-4442-94D5-AFE428D6A552}"/>
      </w:docPartPr>
      <w:docPartBody>
        <w:p w:rsidR="00072A6C" w:rsidRDefault="00475A71">
          <w:pPr>
            <w:pStyle w:val="6151B7944B5D4E2A9147A458B711B504"/>
          </w:pPr>
          <w:r>
            <w:t>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5A71"/>
    <w:rsid w:val="00072A6C"/>
    <w:rsid w:val="00475A71"/>
    <w:rsid w:val="006D4DBE"/>
    <w:rsid w:val="00C20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4815C0AB448463B9A2770B01273C853">
    <w:name w:val="14815C0AB448463B9A2770B01273C853"/>
  </w:style>
  <w:style w:type="paragraph" w:customStyle="1" w:styleId="C72F2EF5709F4256AE747E21B2B116D7">
    <w:name w:val="C72F2EF5709F4256AE747E21B2B116D7"/>
  </w:style>
  <w:style w:type="paragraph" w:customStyle="1" w:styleId="9588D5A6272A4165A485E19307B5A1F0">
    <w:name w:val="9588D5A6272A4165A485E19307B5A1F0"/>
  </w:style>
  <w:style w:type="paragraph" w:customStyle="1" w:styleId="241C67A089374293B5F3616DCBE93408">
    <w:name w:val="241C67A089374293B5F3616DCBE93408"/>
  </w:style>
  <w:style w:type="paragraph" w:customStyle="1" w:styleId="482EC700353144E2B8BCC73DA387A591">
    <w:name w:val="482EC700353144E2B8BCC73DA387A591"/>
  </w:style>
  <w:style w:type="paragraph" w:customStyle="1" w:styleId="569D850C42C642EC860A972B958356D8">
    <w:name w:val="569D850C42C642EC860A972B958356D8"/>
  </w:style>
  <w:style w:type="paragraph" w:customStyle="1" w:styleId="74F50A91DD32416CA39047CD41BB2D01">
    <w:name w:val="74F50A91DD32416CA39047CD41BB2D01"/>
  </w:style>
  <w:style w:type="paragraph" w:customStyle="1" w:styleId="4B3778FA0B764CCCAE1F75A9F388080D">
    <w:name w:val="4B3778FA0B764CCCAE1F75A9F388080D"/>
  </w:style>
  <w:style w:type="paragraph" w:customStyle="1" w:styleId="67B0351BF5E74958B1FF9AD60A4FF81A">
    <w:name w:val="67B0351BF5E74958B1FF9AD60A4FF81A"/>
  </w:style>
  <w:style w:type="paragraph" w:customStyle="1" w:styleId="76C8BA32448A495CB2C1A845DEFAC7AE">
    <w:name w:val="76C8BA32448A495CB2C1A845DEFAC7AE"/>
  </w:style>
  <w:style w:type="paragraph" w:customStyle="1" w:styleId="687CC170FC074B3EAA07CF181B199B51">
    <w:name w:val="687CC170FC074B3EAA07CF181B199B51"/>
  </w:style>
  <w:style w:type="paragraph" w:customStyle="1" w:styleId="00AE1D05BFC943DE85AF16B3E172481B">
    <w:name w:val="00AE1D05BFC943DE85AF16B3E172481B"/>
  </w:style>
  <w:style w:type="paragraph" w:customStyle="1" w:styleId="6151B7944B5D4E2A9147A458B711B504">
    <w:name w:val="6151B7944B5D4E2A9147A458B711B504"/>
  </w:style>
  <w:style w:type="paragraph" w:customStyle="1" w:styleId="2432F8094AB2471388790CB612E53E10">
    <w:name w:val="2432F8094AB2471388790CB612E53E10"/>
  </w:style>
  <w:style w:type="paragraph" w:customStyle="1" w:styleId="1CB4553B64CD4AD2A58004C88A3ED442">
    <w:name w:val="1CB4553B64CD4AD2A58004C88A3ED442"/>
  </w:style>
  <w:style w:type="paragraph" w:customStyle="1" w:styleId="5D6914262A394A449B8DC187AE93633A">
    <w:name w:val="5D6914262A394A449B8DC187AE93633A"/>
  </w:style>
  <w:style w:type="paragraph" w:customStyle="1" w:styleId="83DABB7229A74D7089886162E930B61E">
    <w:name w:val="83DABB7229A74D7089886162E930B61E"/>
  </w:style>
  <w:style w:type="paragraph" w:customStyle="1" w:styleId="D78B96AD0E87452FA30080A544047B11">
    <w:name w:val="D78B96AD0E87452FA30080A544047B11"/>
  </w:style>
  <w:style w:type="paragraph" w:customStyle="1" w:styleId="648866E3B6FE4E8DB848C37031E373D8">
    <w:name w:val="648866E3B6FE4E8DB848C37031E373D8"/>
  </w:style>
  <w:style w:type="paragraph" w:customStyle="1" w:styleId="7D3C02AFB25242AB9C0D25E89F9D8091">
    <w:name w:val="7D3C02AFB25242AB9C0D25E89F9D80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(winter).dotx</Template>
  <TotalTime>1</TotalTime>
  <Pages>1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</dc:creator>
  <cp:keywords/>
  <dc:description/>
  <cp:lastModifiedBy>Erin Kelly</cp:lastModifiedBy>
  <cp:revision>3</cp:revision>
  <cp:lastPrinted>2012-12-25T21:02:00Z</cp:lastPrinted>
  <dcterms:created xsi:type="dcterms:W3CDTF">2018-04-20T13:14:00Z</dcterms:created>
  <dcterms:modified xsi:type="dcterms:W3CDTF">2018-04-20T13:14:00Z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